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199F" w:rsidRPr="00D22D19" w:rsidRDefault="00D7199F" w:rsidP="00D22D19">
      <w:pPr>
        <w:spacing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Дизайны шапок</w:t>
      </w:r>
      <w:r w:rsidRPr="00D22D19">
        <w:rPr>
          <w:b/>
          <w:sz w:val="32"/>
          <w:szCs w:val="32"/>
        </w:rPr>
        <w:t xml:space="preserve"> на голову для Взрослых</w:t>
      </w:r>
      <w:bookmarkStart w:id="0" w:name="_GoBack"/>
      <w:bookmarkEnd w:id="0"/>
    </w:p>
    <w:p w:rsidR="00D7199F" w:rsidRPr="00F95F3C" w:rsidRDefault="00D7199F" w:rsidP="00F95F3C">
      <w:pPr>
        <w:spacing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Отдел сбыта, емайл:  </w:t>
      </w:r>
      <w:hyperlink r:id="rId4" w:history="1">
        <w:r w:rsidRPr="005E57EB">
          <w:rPr>
            <w:rStyle w:val="Hyperlink"/>
            <w:b/>
            <w:sz w:val="32"/>
            <w:szCs w:val="32"/>
            <w:lang w:val="en-US"/>
          </w:rPr>
          <w:t>opt</w:t>
        </w:r>
        <w:r w:rsidRPr="005E57EB">
          <w:rPr>
            <w:rStyle w:val="Hyperlink"/>
            <w:b/>
            <w:sz w:val="32"/>
            <w:szCs w:val="32"/>
          </w:rPr>
          <w:t>-</w:t>
        </w:r>
        <w:r w:rsidRPr="005E57EB">
          <w:rPr>
            <w:rStyle w:val="Hyperlink"/>
            <w:b/>
            <w:sz w:val="32"/>
            <w:szCs w:val="32"/>
            <w:lang w:val="en-US"/>
          </w:rPr>
          <w:t>master</w:t>
        </w:r>
        <w:r w:rsidRPr="005E57EB">
          <w:rPr>
            <w:rStyle w:val="Hyperlink"/>
            <w:b/>
            <w:sz w:val="32"/>
            <w:szCs w:val="32"/>
          </w:rPr>
          <w:t>@</w:t>
        </w:r>
        <w:r w:rsidRPr="005E57EB">
          <w:rPr>
            <w:rStyle w:val="Hyperlink"/>
            <w:b/>
            <w:sz w:val="32"/>
            <w:szCs w:val="32"/>
            <w:lang w:val="en-US"/>
          </w:rPr>
          <w:t>bk</w:t>
        </w:r>
        <w:r w:rsidRPr="005E57EB">
          <w:rPr>
            <w:rStyle w:val="Hyperlink"/>
            <w:b/>
            <w:sz w:val="32"/>
            <w:szCs w:val="32"/>
          </w:rPr>
          <w:t>.</w:t>
        </w:r>
        <w:r w:rsidRPr="005E57EB">
          <w:rPr>
            <w:rStyle w:val="Hyperlink"/>
            <w:b/>
            <w:sz w:val="32"/>
            <w:szCs w:val="32"/>
            <w:lang w:val="en-US"/>
          </w:rPr>
          <w:t>ru</w:t>
        </w:r>
      </w:hyperlink>
    </w:p>
    <w:p w:rsidR="00D7199F" w:rsidRDefault="00D7199F" w:rsidP="00F95F3C">
      <w:pPr>
        <w:spacing w:line="240" w:lineRule="auto"/>
        <w:jc w:val="center"/>
        <w:rPr>
          <w:b/>
          <w:sz w:val="32"/>
          <w:szCs w:val="32"/>
          <w:lang w:val="en-US"/>
        </w:rPr>
      </w:pPr>
      <w:r w:rsidRPr="00D22D19">
        <w:rPr>
          <w:b/>
          <w:sz w:val="32"/>
          <w:szCs w:val="32"/>
        </w:rPr>
        <w:t>( размер по голове 54-57)</w:t>
      </w:r>
      <w:r w:rsidRPr="0045631E">
        <w:rPr>
          <w:b/>
          <w:noProof/>
          <w:sz w:val="32"/>
          <w:szCs w:val="3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style="width:519pt;height:675pt;visibility:visible">
            <v:imagedata r:id="rId5" o:title=""/>
          </v:shape>
        </w:pict>
      </w:r>
    </w:p>
    <w:p w:rsidR="00D7199F" w:rsidRDefault="00D7199F" w:rsidP="00F95F3C">
      <w:pPr>
        <w:spacing w:line="240" w:lineRule="auto"/>
        <w:jc w:val="center"/>
        <w:rPr>
          <w:b/>
          <w:sz w:val="32"/>
          <w:szCs w:val="32"/>
          <w:lang w:val="en-US"/>
        </w:rPr>
      </w:pPr>
      <w:r w:rsidRPr="0045631E">
        <w:rPr>
          <w:b/>
          <w:noProof/>
          <w:sz w:val="32"/>
          <w:szCs w:val="32"/>
          <w:lang w:eastAsia="ru-RU"/>
        </w:rPr>
        <w:pict>
          <v:shape id="Рисунок 4" o:spid="_x0000_i1026" type="#_x0000_t75" style="width:519pt;height:675.75pt;visibility:visible">
            <v:imagedata r:id="rId6" o:title=""/>
          </v:shape>
        </w:pict>
      </w:r>
    </w:p>
    <w:p w:rsidR="00D7199F" w:rsidRPr="00F95F3C" w:rsidRDefault="00D7199F" w:rsidP="00F95F3C">
      <w:pPr>
        <w:spacing w:line="240" w:lineRule="auto"/>
        <w:jc w:val="center"/>
        <w:rPr>
          <w:b/>
          <w:sz w:val="32"/>
          <w:szCs w:val="32"/>
          <w:lang w:val="en-US"/>
        </w:rPr>
      </w:pPr>
      <w:r w:rsidRPr="0045631E">
        <w:rPr>
          <w:b/>
          <w:noProof/>
          <w:sz w:val="32"/>
          <w:szCs w:val="32"/>
          <w:lang w:eastAsia="ru-RU"/>
        </w:rPr>
        <w:pict>
          <v:shape id="Рисунок 5" o:spid="_x0000_i1027" type="#_x0000_t75" style="width:519pt;height:482.25pt;visibility:visible">
            <v:imagedata r:id="rId7" o:title=""/>
          </v:shape>
        </w:pict>
      </w:r>
    </w:p>
    <w:p w:rsidR="00D7199F" w:rsidRPr="00F95F3C" w:rsidRDefault="00D7199F" w:rsidP="00D22D19">
      <w:pPr>
        <w:spacing w:line="240" w:lineRule="auto"/>
        <w:jc w:val="center"/>
        <w:rPr>
          <w:b/>
          <w:sz w:val="32"/>
          <w:szCs w:val="32"/>
          <w:lang w:val="en-US"/>
        </w:rPr>
      </w:pPr>
    </w:p>
    <w:sectPr w:rsidR="00D7199F" w:rsidRPr="00F95F3C" w:rsidSect="00A514D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514DF"/>
    <w:rsid w:val="00096199"/>
    <w:rsid w:val="00147681"/>
    <w:rsid w:val="00150B4E"/>
    <w:rsid w:val="00171A57"/>
    <w:rsid w:val="001758A7"/>
    <w:rsid w:val="001D0B82"/>
    <w:rsid w:val="00265C00"/>
    <w:rsid w:val="00297332"/>
    <w:rsid w:val="002C5515"/>
    <w:rsid w:val="002D03F4"/>
    <w:rsid w:val="003112C7"/>
    <w:rsid w:val="0045631E"/>
    <w:rsid w:val="004D5C97"/>
    <w:rsid w:val="005E57EB"/>
    <w:rsid w:val="00752A37"/>
    <w:rsid w:val="007D7703"/>
    <w:rsid w:val="00892766"/>
    <w:rsid w:val="008F15F7"/>
    <w:rsid w:val="00935AF8"/>
    <w:rsid w:val="00A514DF"/>
    <w:rsid w:val="00A51A34"/>
    <w:rsid w:val="00A73649"/>
    <w:rsid w:val="00D22D19"/>
    <w:rsid w:val="00D7199F"/>
    <w:rsid w:val="00E47ED2"/>
    <w:rsid w:val="00E61C55"/>
    <w:rsid w:val="00F1361A"/>
    <w:rsid w:val="00F51C7E"/>
    <w:rsid w:val="00F52656"/>
    <w:rsid w:val="00F95F3C"/>
    <w:rsid w:val="00FF5A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649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A514DF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A514D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A51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514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mailto:opt-master@bk.ru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4</Pages>
  <Words>21</Words>
  <Characters>125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Дизайны шапок на голову для Взрослых</dc:title>
  <dc:subject/>
  <dc:creator>Heads</dc:creator>
  <cp:keywords/>
  <dc:description/>
  <cp:lastModifiedBy>л</cp:lastModifiedBy>
  <cp:revision>2</cp:revision>
  <dcterms:created xsi:type="dcterms:W3CDTF">2014-02-13T07:49:00Z</dcterms:created>
  <dcterms:modified xsi:type="dcterms:W3CDTF">2014-02-13T07:49:00Z</dcterms:modified>
</cp:coreProperties>
</file>