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6C0" w:rsidRDefault="00F716C0" w:rsidP="00F716C0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6.5pt;height:583.25pt;z-index:251660288;mso-position-horizontal-relative:page;mso-position-vertical-relative:page">
            <v:imagedata r:id="rId5" o:title="2049EB29A1F94E82A5FE3A5649B8FB4C"/>
            <w10:wrap anchorx="page" anchory="page"/>
          </v:shape>
        </w:pict>
      </w:r>
    </w:p>
    <w:p w:rsidR="00F716C0" w:rsidRDefault="00F716C0" w:rsidP="00F716C0"/>
    <w:p w:rsidR="00F716C0" w:rsidRDefault="00F716C0" w:rsidP="00F716C0">
      <w:pPr>
        <w:spacing w:line="20" w:lineRule="auto"/>
        <w:sectPr w:rsidR="00F716C0" w:rsidSect="00341781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27" type="#_x0000_t75" style="position:absolute;margin-left:86.55pt;margin-top:56.7pt;width:446.5pt;height:583.25pt;z-index:251662336;mso-position-horizontal-relative:page;mso-position-vertical-relative:page">
            <v:imagedata r:id="rId6" o:title="EF24860BB9E44785B1F2C7091F707D65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6451D2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28" type="#_x0000_t75" style="position:absolute;margin-left:86.55pt;margin-top:56.7pt;width:446.5pt;height:583.25pt;z-index:251664384;mso-position-horizontal-relative:page;mso-position-vertical-relative:page">
            <v:imagedata r:id="rId7" o:title="E40CD020F1E94E229D813B6EF5C3D69C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BD2B68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29" type="#_x0000_t75" style="position:absolute;margin-left:86.55pt;margin-top:56.7pt;width:446.5pt;height:583.25pt;z-index:251666432;mso-position-horizontal-relative:page;mso-position-vertical-relative:page">
            <v:imagedata r:id="rId8" o:title="2F9C4D6F5F294DA5820CAE4B1F5EAD12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883B4A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30" type="#_x0000_t75" style="position:absolute;margin-left:86.55pt;margin-top:56.7pt;width:446.5pt;height:583.25pt;z-index:251668480;mso-position-horizontal-relative:page;mso-position-vertical-relative:page">
            <v:imagedata r:id="rId9" o:title="1C6FB7CF2FD343A2B9C875BD0A79139B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A80A29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31" type="#_x0000_t75" style="position:absolute;margin-left:86.55pt;margin-top:56.7pt;width:446.5pt;height:583.25pt;z-index:251670528;mso-position-horizontal-relative:page;mso-position-vertical-relative:page">
            <v:imagedata r:id="rId10" o:title="13323A5C04BF4253A91F0380A3907CF0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2A1B55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32" type="#_x0000_t75" style="position:absolute;margin-left:86.55pt;margin-top:56.7pt;width:446.5pt;height:583.25pt;z-index:251672576;mso-position-horizontal-relative:page;mso-position-vertical-relative:page">
            <v:imagedata r:id="rId11" o:title="F9A77DF1545B42F9962A4623C2B52CBC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C241B1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lastRenderedPageBreak/>
        <w:pict>
          <v:shape id="_x0000_s1033" type="#_x0000_t75" style="position:absolute;margin-left:86.55pt;margin-top:56.7pt;width:446.5pt;height:583.25pt;z-index:251674624;mso-position-horizontal-relative:page;mso-position-vertical-relative:page">
            <v:imagedata r:id="rId12" o:title="C3439B91FD40404CB0CC74BB7608C8B0"/>
            <w10:wrap anchorx="page" anchory="page"/>
          </v:shape>
        </w:pict>
      </w:r>
    </w:p>
    <w:p w:rsidR="00F716C0" w:rsidRDefault="00F716C0" w:rsidP="00F716C0">
      <w:pPr>
        <w:spacing w:line="20" w:lineRule="exact"/>
        <w:sectPr w:rsidR="00F716C0" w:rsidSect="00841D36">
          <w:pgSz w:w="11908" w:h="16836"/>
          <w:pgMar w:top="1134" w:right="850" w:bottom="0" w:left="1701" w:header="720" w:footer="720" w:gutter="0"/>
          <w:cols w:space="720"/>
        </w:sectPr>
      </w:pPr>
    </w:p>
    <w:p w:rsidR="00F716C0" w:rsidRDefault="00F716C0" w:rsidP="00F716C0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3.6pt;margin-top:629.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F716C0" w:rsidRDefault="00F716C0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6.5pt;height:583.25pt;z-index:251677696;mso-position-horizontal-relative:page;mso-position-vertical-relative:page">
            <v:imagedata r:id="rId13" o:title="4C5913029BF64F1B8A062CBA5C5BF7A0"/>
            <w10:wrap anchorx="page" anchory="page"/>
          </v:shape>
        </w:pict>
      </w:r>
    </w:p>
    <w:sectPr w:rsidR="00F716C0" w:rsidSect="00762E04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attachedTemplate r:id="rId1"/>
  <w:defaultTabStop w:val="708"/>
  <w:characterSpacingControl w:val="doNotCompress"/>
  <w:compat/>
  <w:rsids>
    <w:rsidRoot w:val="00F716C0"/>
    <w:rsid w:val="001C1948"/>
    <w:rsid w:val="00386532"/>
    <w:rsid w:val="004B7B05"/>
    <w:rsid w:val="00666761"/>
    <w:rsid w:val="006F5B77"/>
    <w:rsid w:val="00703D64"/>
    <w:rsid w:val="0080022F"/>
    <w:rsid w:val="00941B01"/>
    <w:rsid w:val="009C3716"/>
    <w:rsid w:val="00A52CDC"/>
    <w:rsid w:val="00BB5D2E"/>
    <w:rsid w:val="00C70DFD"/>
    <w:rsid w:val="00CF700A"/>
    <w:rsid w:val="00D6275E"/>
    <w:rsid w:val="00F07AC9"/>
    <w:rsid w:val="00F71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1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2014-01-08T12:02:00Z</dcterms:created>
  <dcterms:modified xsi:type="dcterms:W3CDTF">2014-01-08T12:03:00Z</dcterms:modified>
</cp:coreProperties>
</file>