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0839" w:rsidRDefault="004E0839" w:rsidP="004E0839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6.55pt;margin-top:56.7pt;width:446.5pt;height:583.25pt;z-index:251660288;mso-position-horizontal-relative:page;mso-position-vertical-relative:page">
            <v:imagedata r:id="rId5" o:title="FA70BE8A70FC4C01B380F06D2EFA7BCB"/>
            <w10:wrap anchorx="page" anchory="page"/>
          </v:shape>
        </w:pict>
      </w:r>
    </w:p>
    <w:p w:rsidR="004E0839" w:rsidRDefault="004E0839" w:rsidP="004E0839"/>
    <w:p w:rsidR="004E0839" w:rsidRDefault="004E0839" w:rsidP="004E0839">
      <w:pPr>
        <w:spacing w:line="20" w:lineRule="auto"/>
        <w:sectPr w:rsidR="004E0839" w:rsidSect="008A64C7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lastRenderedPageBreak/>
        <w:pict>
          <v:shape id="_x0000_s1027" type="#_x0000_t75" style="position:absolute;margin-left:86.55pt;margin-top:56.7pt;width:446.5pt;height:583.25pt;z-index:251662336;mso-position-horizontal-relative:page;mso-position-vertical-relative:page">
            <v:imagedata r:id="rId6" o:title="0E9CA3EFC5504A3A9DC3B19BBDC1A1FC"/>
            <w10:wrap anchorx="page" anchory="page"/>
          </v:shape>
        </w:pict>
      </w:r>
    </w:p>
    <w:p w:rsidR="004E0839" w:rsidRDefault="004E0839" w:rsidP="004E0839">
      <w:pPr>
        <w:spacing w:line="20" w:lineRule="exact"/>
        <w:sectPr w:rsidR="004E0839" w:rsidSect="00465640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lastRenderedPageBreak/>
        <w:pict>
          <v:shape id="_x0000_s1028" type="#_x0000_t75" style="position:absolute;margin-left:86.55pt;margin-top:56.7pt;width:446.5pt;height:583.25pt;z-index:251664384;mso-position-horizontal-relative:page;mso-position-vertical-relative:page">
            <v:imagedata r:id="rId7" o:title="55F8A095329A4B818EA8BE254878C34B"/>
            <w10:wrap anchorx="page" anchory="page"/>
          </v:shape>
        </w:pict>
      </w:r>
    </w:p>
    <w:p w:rsidR="004E0839" w:rsidRDefault="004E0839" w:rsidP="004E0839">
      <w:pPr>
        <w:spacing w:line="20" w:lineRule="exact"/>
        <w:sectPr w:rsidR="004E0839" w:rsidSect="00E96ABF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lastRenderedPageBreak/>
        <w:pict>
          <v:shape id="_x0000_s1029" type="#_x0000_t75" style="position:absolute;margin-left:86.55pt;margin-top:56.7pt;width:446.5pt;height:583.25pt;z-index:251666432;mso-position-horizontal-relative:page;mso-position-vertical-relative:page">
            <v:imagedata r:id="rId8" o:title="D5F3337246204C6ABE0F270A5FCE4E93"/>
            <w10:wrap anchorx="page" anchory="page"/>
          </v:shape>
        </w:pict>
      </w:r>
    </w:p>
    <w:p w:rsidR="004E0839" w:rsidRDefault="004E0839" w:rsidP="004E0839">
      <w:pPr>
        <w:spacing w:line="20" w:lineRule="exact"/>
        <w:sectPr w:rsidR="004E0839" w:rsidSect="005E60D3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lastRenderedPageBreak/>
        <w:pict>
          <v:shape id="_x0000_s1030" type="#_x0000_t75" style="position:absolute;margin-left:86.55pt;margin-top:56.7pt;width:446.5pt;height:583.25pt;z-index:251668480;mso-position-horizontal-relative:page;mso-position-vertical-relative:page">
            <v:imagedata r:id="rId9" o:title="1138DB502F624BBFAD5831EF780988E9"/>
            <w10:wrap anchorx="page" anchory="page"/>
          </v:shape>
        </w:pict>
      </w:r>
    </w:p>
    <w:p w:rsidR="004E0839" w:rsidRDefault="004E0839" w:rsidP="004E0839">
      <w:pPr>
        <w:spacing w:line="20" w:lineRule="exact"/>
        <w:sectPr w:rsidR="004E0839" w:rsidSect="00E41677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lastRenderedPageBreak/>
        <w:pict>
          <v:shape id="_x0000_s1031" type="#_x0000_t75" style="position:absolute;margin-left:86.55pt;margin-top:56.7pt;width:446.5pt;height:583.25pt;z-index:251670528;mso-position-horizontal-relative:page;mso-position-vertical-relative:page">
            <v:imagedata r:id="rId10" o:title="C15A4E03027246A5B646111CFB41C7CD"/>
            <w10:wrap anchorx="page" anchory="page"/>
          </v:shape>
        </w:pict>
      </w:r>
    </w:p>
    <w:p w:rsidR="004E0839" w:rsidRDefault="004E0839" w:rsidP="004E0839">
      <w:pPr>
        <w:spacing w:line="20" w:lineRule="exact"/>
        <w:sectPr w:rsidR="004E0839" w:rsidSect="0035677F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lastRenderedPageBreak/>
        <w:pict>
          <v:shape id="_x0000_s1032" type="#_x0000_t75" style="position:absolute;margin-left:86.55pt;margin-top:56.7pt;width:446.5pt;height:583.25pt;z-index:251672576;mso-position-horizontal-relative:page;mso-position-vertical-relative:page">
            <v:imagedata r:id="rId11" o:title="4EA844C07E794656AF44B370BEB9E412"/>
            <w10:wrap anchorx="page" anchory="page"/>
          </v:shape>
        </w:pict>
      </w:r>
    </w:p>
    <w:p w:rsidR="004E0839" w:rsidRDefault="004E0839" w:rsidP="004E0839">
      <w:pPr>
        <w:spacing w:line="20" w:lineRule="exact"/>
        <w:sectPr w:rsidR="004E0839" w:rsidSect="00D7716E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lastRenderedPageBreak/>
        <w:pict>
          <v:shape id="_x0000_s1033" type="#_x0000_t75" style="position:absolute;margin-left:86.55pt;margin-top:56.7pt;width:446.5pt;height:583.25pt;z-index:251674624;mso-position-horizontal-relative:page;mso-position-vertical-relative:page">
            <v:imagedata r:id="rId12" o:title="DB24F848864E4EE4AA04852746433E04"/>
            <w10:wrap anchorx="page" anchory="page"/>
          </v:shape>
        </w:pict>
      </w:r>
    </w:p>
    <w:p w:rsidR="004E0839" w:rsidRDefault="004E0839" w:rsidP="004E0839">
      <w:pPr>
        <w:spacing w:line="20" w:lineRule="exact"/>
        <w:sectPr w:rsidR="004E0839" w:rsidSect="002B6558">
          <w:pgSz w:w="11908" w:h="16836"/>
          <w:pgMar w:top="1134" w:right="850" w:bottom="0" w:left="1701" w:header="720" w:footer="720" w:gutter="0"/>
          <w:cols w:space="720"/>
        </w:sectPr>
      </w:pPr>
    </w:p>
    <w:p w:rsidR="004E0839" w:rsidRDefault="004E0839" w:rsidP="004E0839">
      <w:pPr>
        <w:spacing w:line="2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33.6pt;margin-top:629.5pt;width:3.9pt;height:14pt;z-index:251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4E0839" w:rsidRDefault="004E0839">
                  <w:pPr>
                    <w:spacing w:line="252" w:lineRule="exact"/>
                  </w:pPr>
                  <w:r>
                    <w:rPr>
                      <w:rFonts w:ascii="Calibri" w:eastAsia="Calibri" w:hAnsi="Calibri" w:cs="Calibri"/>
                      <w:color w:val="00000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75" style="position:absolute;margin-left:86.55pt;margin-top:56.7pt;width:446.5pt;height:583.25pt;z-index:251677696;mso-position-horizontal-relative:page;mso-position-vertical-relative:page">
            <v:imagedata r:id="rId13" o:title="994FDF1CA7384E63BE6841E520B5F105"/>
            <w10:wrap anchorx="page" anchory="page"/>
          </v:shape>
        </w:pict>
      </w:r>
    </w:p>
    <w:sectPr w:rsidR="004E0839" w:rsidSect="00240F3B">
      <w:pgSz w:w="11908" w:h="16836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proofState w:grammar="clean"/>
  <w:attachedTemplate r:id="rId1"/>
  <w:defaultTabStop w:val="708"/>
  <w:characterSpacingControl w:val="doNotCompress"/>
  <w:compat/>
  <w:rsids>
    <w:rsidRoot w:val="004E0839"/>
    <w:rsid w:val="001C1948"/>
    <w:rsid w:val="00386532"/>
    <w:rsid w:val="004B7B05"/>
    <w:rsid w:val="004E0839"/>
    <w:rsid w:val="005D2A31"/>
    <w:rsid w:val="00666761"/>
    <w:rsid w:val="006F5B77"/>
    <w:rsid w:val="00703D64"/>
    <w:rsid w:val="0080022F"/>
    <w:rsid w:val="009C3716"/>
    <w:rsid w:val="00A52CDC"/>
    <w:rsid w:val="00BB5D2E"/>
    <w:rsid w:val="00C70DFD"/>
    <w:rsid w:val="00CF700A"/>
    <w:rsid w:val="00D6275E"/>
    <w:rsid w:val="00F07A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0</TotalTime>
  <Pages>8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2014-01-08T12:04:00Z</dcterms:created>
  <dcterms:modified xsi:type="dcterms:W3CDTF">2014-01-08T12:04:00Z</dcterms:modified>
</cp:coreProperties>
</file>