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B3" w:rsidRPr="00B14B74" w:rsidRDefault="001271B3" w:rsidP="00B14B74">
      <w:pPr>
        <w:rPr>
          <w:rFonts w:ascii="Courier New" w:hAnsi="Courier New" w:cs="Courier New"/>
          <w:b/>
          <w:color w:val="000000"/>
          <w:sz w:val="32"/>
          <w:szCs w:val="32"/>
        </w:rPr>
      </w:pPr>
      <w:r w:rsidRPr="00B14B74">
        <w:rPr>
          <w:rFonts w:ascii="Courier New" w:hAnsi="Courier New" w:cs="Courier New"/>
          <w:b/>
          <w:color w:val="000000"/>
          <w:sz w:val="32"/>
          <w:szCs w:val="32"/>
          <w:highlight w:val="yellow"/>
        </w:rPr>
        <w:t>Остатки (осень-весна) на мальчика(продукция не наша) качество отличное, цвета яркие, без брака!</w:t>
      </w:r>
    </w:p>
    <w:p w:rsidR="001271B3" w:rsidRDefault="001271B3">
      <w:pPr>
        <w:rPr>
          <w:b/>
          <w:sz w:val="44"/>
          <w:szCs w:val="44"/>
        </w:rPr>
      </w:pPr>
      <w:r w:rsidRPr="006D4CDC">
        <w:rPr>
          <w:b/>
          <w:sz w:val="44"/>
          <w:szCs w:val="44"/>
          <w:highlight w:val="red"/>
        </w:rPr>
        <w:t>ЦЕНА: 1</w:t>
      </w:r>
      <w:r>
        <w:rPr>
          <w:b/>
          <w:sz w:val="44"/>
          <w:szCs w:val="44"/>
          <w:highlight w:val="red"/>
        </w:rPr>
        <w:t>5</w:t>
      </w:r>
      <w:r w:rsidRPr="006D4CDC">
        <w:rPr>
          <w:b/>
          <w:sz w:val="44"/>
          <w:szCs w:val="44"/>
          <w:highlight w:val="red"/>
        </w:rPr>
        <w:t>00 руб</w:t>
      </w:r>
    </w:p>
    <w:p w:rsidR="001271B3" w:rsidRDefault="001271B3">
      <w:pPr>
        <w:rPr>
          <w:b/>
          <w:sz w:val="44"/>
          <w:szCs w:val="44"/>
        </w:rPr>
      </w:pPr>
      <w:r w:rsidRPr="00B14B74">
        <w:rPr>
          <w:b/>
          <w:sz w:val="44"/>
          <w:szCs w:val="44"/>
        </w:rPr>
        <w:t>Модель № 1</w:t>
      </w:r>
    </w:p>
    <w:p w:rsidR="001271B3" w:rsidRDefault="001271B3">
      <w:pPr>
        <w:rPr>
          <w:b/>
          <w:sz w:val="32"/>
          <w:szCs w:val="32"/>
        </w:rPr>
      </w:pPr>
      <w:r>
        <w:rPr>
          <w:b/>
          <w:sz w:val="32"/>
          <w:szCs w:val="32"/>
        </w:rPr>
        <w:t>Цвет: синий-т.синий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 w:rsidRPr="00B14B74">
        <w:rPr>
          <w:b/>
          <w:sz w:val="28"/>
          <w:szCs w:val="28"/>
        </w:rPr>
        <w:t>размеры</w:t>
      </w:r>
      <w:r>
        <w:rPr>
          <w:b/>
          <w:sz w:val="28"/>
          <w:szCs w:val="28"/>
        </w:rPr>
        <w:t>: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24 рост 86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26 рост 92   2 шт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28 рост 98   3 шт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28 рост 104 2 шт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 w:rsidRPr="004A5D92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синий.jpeg" style="width:328.5pt;height:437.25pt;visibility:visible">
            <v:imagedata r:id="rId4" o:title=""/>
          </v:shape>
        </w:pict>
      </w:r>
    </w:p>
    <w:p w:rsidR="001271B3" w:rsidRDefault="001271B3" w:rsidP="00B14B74">
      <w:pPr>
        <w:spacing w:after="0"/>
        <w:rPr>
          <w:b/>
          <w:sz w:val="28"/>
          <w:szCs w:val="28"/>
        </w:rPr>
      </w:pP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32"/>
          <w:szCs w:val="32"/>
        </w:rPr>
        <w:t>Цвет: голубой-т.серый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размер 28 рост 98 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 w:rsidRPr="004A5D92">
        <w:rPr>
          <w:b/>
          <w:noProof/>
          <w:sz w:val="28"/>
          <w:szCs w:val="28"/>
        </w:rPr>
        <w:pict>
          <v:shape id="Рисунок 1" o:spid="_x0000_i1026" type="#_x0000_t75" alt="голубой.jpeg" style="width:468pt;height:624pt;visibility:visible">
            <v:imagedata r:id="rId5" o:title=""/>
          </v:shape>
        </w:pict>
      </w:r>
      <w:r>
        <w:rPr>
          <w:b/>
          <w:sz w:val="28"/>
          <w:szCs w:val="28"/>
        </w:rPr>
        <w:t xml:space="preserve">  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</w:p>
    <w:p w:rsidR="001271B3" w:rsidRDefault="001271B3" w:rsidP="00B14B74">
      <w:pPr>
        <w:spacing w:after="0"/>
        <w:rPr>
          <w:b/>
          <w:sz w:val="28"/>
          <w:szCs w:val="28"/>
        </w:rPr>
      </w:pPr>
    </w:p>
    <w:p w:rsidR="001271B3" w:rsidRDefault="001271B3" w:rsidP="00B14B7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Цвет: красный-т.серый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 w:rsidRPr="00B14B74">
        <w:rPr>
          <w:b/>
          <w:sz w:val="28"/>
          <w:szCs w:val="28"/>
        </w:rPr>
        <w:t>размеры</w:t>
      </w:r>
      <w:r>
        <w:rPr>
          <w:b/>
          <w:sz w:val="28"/>
          <w:szCs w:val="28"/>
        </w:rPr>
        <w:t>: 24 рост 86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26 рост 92   </w:t>
      </w:r>
    </w:p>
    <w:p w:rsidR="001271B3" w:rsidRDefault="001271B3" w:rsidP="00B14B74">
      <w:pPr>
        <w:spacing w:after="0"/>
        <w:rPr>
          <w:b/>
          <w:sz w:val="28"/>
          <w:szCs w:val="28"/>
        </w:rPr>
      </w:pPr>
      <w:r w:rsidRPr="004A5D92">
        <w:rPr>
          <w:b/>
          <w:noProof/>
          <w:sz w:val="28"/>
          <w:szCs w:val="28"/>
        </w:rPr>
        <w:pict>
          <v:shape id="Рисунок 2" o:spid="_x0000_i1027" type="#_x0000_t75" alt="красный.jpeg" style="width:468pt;height:624pt;visibility:visible">
            <v:imagedata r:id="rId6" o:title=""/>
          </v:shape>
        </w:pict>
      </w:r>
    </w:p>
    <w:p w:rsidR="001271B3" w:rsidRDefault="001271B3" w:rsidP="00B14B74">
      <w:pPr>
        <w:spacing w:after="0"/>
        <w:rPr>
          <w:b/>
          <w:sz w:val="28"/>
          <w:szCs w:val="28"/>
        </w:rPr>
      </w:pPr>
    </w:p>
    <w:p w:rsidR="001271B3" w:rsidRDefault="001271B3" w:rsidP="00B14B74">
      <w:pPr>
        <w:spacing w:after="0"/>
        <w:rPr>
          <w:b/>
          <w:sz w:val="28"/>
          <w:szCs w:val="28"/>
        </w:rPr>
      </w:pPr>
    </w:p>
    <w:p w:rsidR="001271B3" w:rsidRDefault="001271B3" w:rsidP="00B14B7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Цвет: василек-т.серый</w:t>
      </w:r>
    </w:p>
    <w:p w:rsidR="001271B3" w:rsidRDefault="001271B3" w:rsidP="00690A20">
      <w:pPr>
        <w:spacing w:after="0"/>
        <w:rPr>
          <w:b/>
          <w:sz w:val="28"/>
          <w:szCs w:val="28"/>
        </w:rPr>
      </w:pPr>
      <w:r w:rsidRPr="00B14B74">
        <w:rPr>
          <w:b/>
          <w:sz w:val="28"/>
          <w:szCs w:val="28"/>
        </w:rPr>
        <w:t>размеры</w:t>
      </w:r>
      <w:r>
        <w:rPr>
          <w:b/>
          <w:sz w:val="28"/>
          <w:szCs w:val="28"/>
        </w:rPr>
        <w:t>: 24 рост 86 1 шт</w:t>
      </w:r>
    </w:p>
    <w:p w:rsidR="001271B3" w:rsidRPr="00B14B74" w:rsidRDefault="001271B3" w:rsidP="00B14B74">
      <w:pPr>
        <w:spacing w:after="0"/>
        <w:rPr>
          <w:b/>
          <w:sz w:val="28"/>
          <w:szCs w:val="28"/>
        </w:rPr>
      </w:pPr>
      <w:r w:rsidRPr="004A5D92">
        <w:rPr>
          <w:b/>
          <w:noProof/>
          <w:sz w:val="28"/>
          <w:szCs w:val="28"/>
        </w:rPr>
        <w:pict>
          <v:shape id="Рисунок 3" o:spid="_x0000_i1028" type="#_x0000_t75" alt="василек.jpeg" style="width:468pt;height:624pt;visibility:visible">
            <v:imagedata r:id="rId7" o:title=""/>
          </v:shape>
        </w:pict>
      </w:r>
    </w:p>
    <w:sectPr w:rsidR="001271B3" w:rsidRPr="00B14B74" w:rsidSect="0027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4B74"/>
    <w:rsid w:val="000B5706"/>
    <w:rsid w:val="001271B3"/>
    <w:rsid w:val="001E1B01"/>
    <w:rsid w:val="00252DAF"/>
    <w:rsid w:val="00276B7B"/>
    <w:rsid w:val="00316DEF"/>
    <w:rsid w:val="00366ED8"/>
    <w:rsid w:val="003B6762"/>
    <w:rsid w:val="004A5D92"/>
    <w:rsid w:val="00690A20"/>
    <w:rsid w:val="006D4CDC"/>
    <w:rsid w:val="008F7029"/>
    <w:rsid w:val="009D3743"/>
    <w:rsid w:val="00B14B74"/>
    <w:rsid w:val="00C1038E"/>
    <w:rsid w:val="00CC4666"/>
    <w:rsid w:val="00D353A9"/>
    <w:rsid w:val="00DA1F22"/>
    <w:rsid w:val="00E233D0"/>
    <w:rsid w:val="00F8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B7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9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0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58</Words>
  <Characters>336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Остатки (осень-весна) на мальчика(продукция не наша) качество отличное, цвета яркие, без брака</dc:title>
  <dc:subject/>
  <dc:creator>Your User Name</dc:creator>
  <cp:keywords/>
  <dc:description/>
  <cp:lastModifiedBy>Ирина</cp:lastModifiedBy>
  <cp:revision>2</cp:revision>
  <dcterms:created xsi:type="dcterms:W3CDTF">2016-11-24T10:48:00Z</dcterms:created>
  <dcterms:modified xsi:type="dcterms:W3CDTF">2016-11-24T10:48:00Z</dcterms:modified>
</cp:coreProperties>
</file>