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3F4" w:rsidRPr="00096199" w:rsidRDefault="00FB73F4" w:rsidP="001D0B82">
      <w:pPr>
        <w:rPr>
          <w:rFonts w:ascii="Cambria" w:hAnsi="Cambria"/>
          <w:b/>
          <w:sz w:val="24"/>
          <w:szCs w:val="24"/>
        </w:rPr>
      </w:pPr>
    </w:p>
    <w:p w:rsidR="00FB73F4" w:rsidRPr="00A514DF" w:rsidRDefault="00FB73F4" w:rsidP="00F51C7E">
      <w:pPr>
        <w:rPr>
          <w:rFonts w:ascii="Cambria" w:hAnsi="Cambria"/>
          <w:b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354.6pt;margin-top:24.6pt;width:140.65pt;height:2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7pcogIAALIFAAAOAAAAZHJzL2Uyb0RvYy54bWysVMFu2zAMvQ/YPwi6r3bSpM2COkXWosOA&#10;oi3WDj0rstQYlURNUmJnP9Ov2GnAviGfNEp20qTrpcMuNik+UuQTyZPTRiuyFM5XYAraO8gpEYZD&#10;WZmHgn67u/gwosQHZkqmwIiCroSnp5P3705qOxZ9mIMqhSMYxPhxbQs6D8GOs8zzudDMH4AVBo0S&#10;nGYBVfeQlY7VGF2rrJ/nR1kNrrQOuPAeT89bI52k+FIKHq6l9CIQVVDMLaSvS99Z/GaTEzZ+cMzO&#10;K96lwf4hC80qg5duQ52zwMjCVX+F0hV34EGGAw46AykrLlINWE0vf1HN7ZxZkWpBcrzd0uT/X1h+&#10;tbxxpCoL2qfEMI1PtH5a/17/Wv8k/chObf0YQbcWYaH5BA2+8ubc42EsupFOxz+WQ9COPK+23Iom&#10;EB6djkdH/eGQEo62w3wwyhP52bO3dT58FqBJFArq8O0SpWx56QNmgtANJF7mQVXlRaVUUmK/iDPl&#10;yJLhS6uQckSPPZQypC7o0eEwT4H3bDH01n+mGH+MVe5HQE2ZeJ1IndWlFRlqmUhSWCkRMcp8FRKZ&#10;TYS8kiPjXJhtngkdURIreotjh3/O6i3ObR3okW4GE7bOujLgWpb2qS0fN9TKFo8k7dQdxdDMmq5z&#10;ZlCusHEctIPnLb+okOhL5sMNczhp2Cu4PcI1fqQCfB3oJErm4H68dh7xOABopaTGyS2o/75gTlCi&#10;vhgcjY+9wSCOelIGw+M+Km7XMtu1mIU+A2yZHu4py5MY8UFtROlA3+OSmcZb0cQMx7sLGjbiWWj3&#10;CS4pLqbTBMLhtixcmlvLY+hIb2ywu+aeOds1eMDRuILNjLPxiz5vsdHTwHQRQFZpCCLBLasd8bgY&#10;Up92Syxunl09oZ5X7eQPAAAA//8DAFBLAwQUAAYACAAAACEArIKkGtwAAAAJAQAADwAAAGRycy9k&#10;b3ducmV2LnhtbEyPwU7DMAyG70i8Q2QkbiyhAtZ2TSdAgwsnBuKcNV4arUmqJOvK2+Od2Mm2/On3&#10;52Y9u4FNGJMNXsL9QgBD3wVtvZHw/fV2VwJLWXmthuBRwi8mWLfXV42qdTj5T5y22TAK8alWEvqc&#10;x5rz1PXoVFqEET3t9iE6lWmMhuuoThTuBl4I8cSdsp4u9GrE1x67w/boJGxeTGW6UsV+U2prp/ln&#10;/2Hepby9mZ9XwDLO+R+Gsz6pQ0tOu3D0OrFBwlJUBaESHs6VgKoSj8B21CwL4G3DLz9o/wAAAP//&#10;AwBQSwECLQAUAAYACAAAACEAtoM4kv4AAADhAQAAEwAAAAAAAAAAAAAAAAAAAAAAW0NvbnRlbnRf&#10;VHlwZXNdLnhtbFBLAQItABQABgAIAAAAIQA4/SH/1gAAAJQBAAALAAAAAAAAAAAAAAAAAC8BAABf&#10;cmVscy8ucmVsc1BLAQItABQABgAIAAAAIQAfw7pcogIAALIFAAAOAAAAAAAAAAAAAAAAAC4CAABk&#10;cnMvZTJvRG9jLnhtbFBLAQItABQABgAIAAAAIQCsgqQa3AAAAAkBAAAPAAAAAAAAAAAAAAAAAPwE&#10;AABkcnMvZG93bnJldi54bWxQSwUGAAAAAAQABADzAAAABQYAAAAA&#10;" strokeweight=".5pt">
            <v:textbox>
              <w:txbxContent>
                <w:p w:rsidR="00FB73F4" w:rsidRPr="0012706E" w:rsidRDefault="00FB73F4">
                  <w:pPr>
                    <w:rPr>
                      <w:lang w:val="en-US"/>
                    </w:rPr>
                  </w:pPr>
                  <w:bookmarkStart w:id="0" w:name="_GoBack"/>
                  <w:r>
                    <w:rPr>
                      <w:lang w:val="en-US"/>
                    </w:rPr>
                    <w:t>Email</w:t>
                  </w:r>
                  <w:r w:rsidRPr="0012706E">
                    <w:rPr>
                      <w:lang w:val="en-US"/>
                    </w:rPr>
                    <w:t>:</w:t>
                  </w:r>
                  <w:r w:rsidRPr="0012706E">
                    <w:rPr>
                      <w:rFonts w:ascii="Times" w:hAnsi="Times" w:cs="Times"/>
                      <w:color w:val="000000"/>
                      <w:lang w:val="en-US"/>
                    </w:rPr>
                    <w:t>opt-master@bk.ru</w:t>
                  </w:r>
                  <w:r w:rsidRPr="0012706E">
                    <w:rPr>
                      <w:rFonts w:ascii="Times" w:hAnsi="Times" w:cs="Times"/>
                      <w:color w:val="000000"/>
                    </w:rPr>
                    <w:t>﻿</w:t>
                  </w:r>
                  <w:bookmarkEnd w:id="0"/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3" o:spid="_x0000_s1027" style="position:absolute;margin-left:40.95pt;margin-top:14.75pt;width:449.4pt;height:15.7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S5HpAIAAJYFAAAOAAAAZHJzL2Uyb0RvYy54bWysVEtu2zAQ3RfoHQjuG1nOx7UROTASpCgQ&#10;pEGTImuaIm2hFIcl6V9XBbot0CP0EN0U/eQM8o06pGQ5Sb0KuqE4mnnz45s5PlmWisyFdQXojKZ7&#10;HUqE5pAXepLRdzfnL15S4jzTOVOgRUZXwtGT4fNnxwszEF2YgsqFJehEu8HCZHTqvRkkieNTUTK3&#10;B0ZoVEqwJfMo2kmSW7ZA76VKup3OUbIAmxsLXDiHf89qJR1G/1IK7t9I6YQnKqOYm4+njec4nMnw&#10;mA0mlplpwZs02BOyKFmhMWjr6ox5Rma2+MdVWXALDqTf41AmIGXBRawBq0k7j6q5njIjYi3YHGfa&#10;Nrn/55Zfzq8sKfKM7lOiWYlPVH1bf1p/rX5Xd+vP1ffqrvq1/lL9qX5UP8l+6NfCuAHCrs2VbSSH&#10;11D8UtoyfLEssow9XrU9FktPOP487HV6adqjhKMu7feP+r3gNNmijXX+lYCShEtGLb5hbC2bXzhf&#10;m25MQjAHqsjPC6WiEHgjTpUlc4YvPp6kjfMHVko/CYg5BmQSGlCXHG9+pUTwp/RbIbGVWGQ3JhxJ&#10;vE2GcS60P2oSitYBJjH1FpjuAiq/qaKxDTARyd0CO7uADyO2iBgVtG/BZaHB7nKQv28j1/ab6uua&#10;Q/ljyFfIIAv1aDnDzwt8twvm/BWzOEs4dbgf/Bs8pIJFRqG5UTIF+3HX/2CPFEctJQuczYy6DzNm&#10;BSXqtUby99ODgzDMUTg47HVRsPc14/saPStPAcmQ4iYyPF6DvVebq7RQ3uIaGYWoqGKaY+yMcm83&#10;wqmvdwYuIi5Go2iGA2yYv9DXhgfnoauBlzfLW2ZNQ16PtL+EzRyzwSMO17YBqWE08yCLSPBtX5t+&#10;4/DHEWkWVdgu9+VotV2nw78AAAD//wMAUEsDBBQABgAIAAAAIQBVWH9u3AAAAAgBAAAPAAAAZHJz&#10;L2Rvd25yZXYueG1sTI/BTsMwEETvSPyDtUhcEHVSqSUO2VQIiSuIwoWbG2/jiHgd2W4a+HrMCY6j&#10;Gc28aXaLG8VMIQ6eEcpVAYK482bgHuH97em2AhGTZqNHz4TwRRF27eVFo2vjz/xK8z71IpdwrDWC&#10;TWmqpYydJafjyk/E2Tv64HTKMvTSBH3O5W6U66LYSqcHzgtWT/RoqfvcnxyC+u5eUuWnjU3Dh+pd&#10;+XwM8w3i9dXycA8i0ZL+wvCLn9GhzUwHf2ITxYhQlSonEdZqAyL7qiruQBwQtoUC2Tby/4H2BwAA&#10;//8DAFBLAQItABQABgAIAAAAIQC2gziS/gAAAOEBAAATAAAAAAAAAAAAAAAAAAAAAABbQ29udGVu&#10;dF9UeXBlc10ueG1sUEsBAi0AFAAGAAgAAAAhADj9If/WAAAAlAEAAAsAAAAAAAAAAAAAAAAALwEA&#10;AF9yZWxzLy5yZWxzUEsBAi0AFAAGAAgAAAAhADsxLkekAgAAlgUAAA4AAAAAAAAAAAAAAAAALgIA&#10;AGRycy9lMm9Eb2MueG1sUEsBAi0AFAAGAAgAAAAhAFVYf27cAAAACAEAAA8AAAAAAAAAAAAAAAAA&#10;/gQAAGRycy9kb3ducmV2LnhtbFBLBQYAAAAABAAEAPMAAAAHBgAAAAA=&#10;" strokecolor="white" strokeweight="2pt"/>
        </w:pict>
      </w:r>
      <w:r w:rsidRPr="00055648">
        <w:rPr>
          <w:rFonts w:ascii="Cambria" w:hAnsi="Cambria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9pt;height:339pt;visibility:visible">
            <v:imagedata r:id="rId4" o:title=""/>
          </v:shape>
        </w:pict>
      </w:r>
    </w:p>
    <w:sectPr w:rsidR="00FB73F4" w:rsidRPr="00A514DF" w:rsidSect="00A514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">
    <w:panose1 w:val="02020603060405020304"/>
    <w:charset w:val="CC"/>
    <w:family w:val="roman"/>
    <w:pitch w:val="variable"/>
    <w:sig w:usb0="20002A87" w:usb1="00000000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14DF"/>
    <w:rsid w:val="00055648"/>
    <w:rsid w:val="00096199"/>
    <w:rsid w:val="0012706E"/>
    <w:rsid w:val="00147681"/>
    <w:rsid w:val="00150B4E"/>
    <w:rsid w:val="00171A57"/>
    <w:rsid w:val="001758A7"/>
    <w:rsid w:val="001D0B82"/>
    <w:rsid w:val="00265C00"/>
    <w:rsid w:val="00297332"/>
    <w:rsid w:val="002D03F4"/>
    <w:rsid w:val="003112C7"/>
    <w:rsid w:val="003A6268"/>
    <w:rsid w:val="004D5C97"/>
    <w:rsid w:val="00587249"/>
    <w:rsid w:val="007D7703"/>
    <w:rsid w:val="00892766"/>
    <w:rsid w:val="008F15F7"/>
    <w:rsid w:val="00935AF8"/>
    <w:rsid w:val="00A514DF"/>
    <w:rsid w:val="00C55918"/>
    <w:rsid w:val="00E47ED2"/>
    <w:rsid w:val="00E61C55"/>
    <w:rsid w:val="00F1361A"/>
    <w:rsid w:val="00F51C7E"/>
    <w:rsid w:val="00FB73F4"/>
    <w:rsid w:val="00FF5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6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514DF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A514D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5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1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0</Words>
  <Characters>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Heads</dc:creator>
  <cp:keywords/>
  <dc:description/>
  <cp:lastModifiedBy>л</cp:lastModifiedBy>
  <cp:revision>2</cp:revision>
  <dcterms:created xsi:type="dcterms:W3CDTF">2014-02-13T07:49:00Z</dcterms:created>
  <dcterms:modified xsi:type="dcterms:W3CDTF">2014-02-13T07:49:00Z</dcterms:modified>
</cp:coreProperties>
</file>